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D7281" w:rsidTr="00A22F2F">
        <w:trPr>
          <w:trHeight w:val="1560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A22F2F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:rsidR="00A22F2F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A22F2F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A22F2F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A22F2F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A22F2F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  <w:p w:rsidR="00A22F2F" w:rsidRPr="00FD7281" w:rsidRDefault="00A22F2F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A22F2F">
              <w:rPr>
                <w:rFonts w:eastAsia="Times New Roman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2FF5CCEA" wp14:editId="03C30521">
                  <wp:extent cx="1686099" cy="1440180"/>
                  <wp:effectExtent l="0" t="0" r="9525" b="7620"/>
                  <wp:docPr id="2" name="Immagine 2" descr="cid:99408b07-57e7-47be-8f1c-e78c9172e360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99408b07-57e7-47be-8f1c-e78c9172e360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23" cy="145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FD7281" w:rsidRDefault="009F76D4" w:rsidP="009F76D4">
            <w:pPr>
              <w:pStyle w:val="Titolo"/>
            </w:pPr>
            <w:r>
              <w:t xml:space="preserve">Virginia </w:t>
            </w:r>
            <w:r w:rsidR="003D1B71" w:rsidRPr="00FD7281">
              <w:rPr>
                <w:lang w:bidi="it-IT"/>
              </w:rPr>
              <w:br/>
            </w:r>
            <w:r>
              <w:t>Reggiani</w:t>
            </w:r>
          </w:p>
        </w:tc>
      </w:tr>
      <w:tr w:rsidR="003D1B71" w:rsidRPr="00FD728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Nata a Verona 01 dicembre 1966.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Coniugata dal 1992 con 1 figlio di 22 anni.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Diplomata nel 1986 come Perito aziendale e corrispondente in lingue estere.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Impiegata come Responsabile dell’ufficio passeggeri disabili presso l’aeroporto Valerio Catullo di Verona.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 sono avvicinata al ballo country nel settembre 2008 con la scuola La Conga.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Nel 2009 sono entrata nella scuola </w:t>
            </w:r>
            <w:proofErr w:type="spellStart"/>
            <w:r>
              <w:rPr>
                <w:sz w:val="28"/>
                <w:szCs w:val="28"/>
              </w:rPr>
              <w:t>Countrymania</w:t>
            </w:r>
            <w:proofErr w:type="spellEnd"/>
            <w:r>
              <w:rPr>
                <w:sz w:val="28"/>
                <w:szCs w:val="28"/>
              </w:rPr>
              <w:t xml:space="preserve"> di Alessandro </w:t>
            </w:r>
            <w:proofErr w:type="spellStart"/>
            <w:r>
              <w:rPr>
                <w:sz w:val="28"/>
                <w:szCs w:val="28"/>
              </w:rPr>
              <w:t>Boer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Nel 2015 ho fatto delle lezioni private</w:t>
            </w:r>
            <w:r w:rsidR="00A22F2F">
              <w:rPr>
                <w:sz w:val="28"/>
                <w:szCs w:val="28"/>
              </w:rPr>
              <w:t xml:space="preserve"> di tecnica.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Nel 2016 ho partecipato ad un corso di formazione di ballo country </w:t>
            </w:r>
            <w:proofErr w:type="spellStart"/>
            <w:r>
              <w:rPr>
                <w:sz w:val="28"/>
                <w:szCs w:val="28"/>
              </w:rPr>
              <w:t>honky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tonk</w:t>
            </w:r>
            <w:proofErr w:type="spellEnd"/>
            <w:r>
              <w:rPr>
                <w:sz w:val="28"/>
                <w:szCs w:val="28"/>
              </w:rPr>
              <w:t xml:space="preserve"> (partendo dalla storia del </w:t>
            </w:r>
            <w:proofErr w:type="gramStart"/>
            <w:r>
              <w:rPr>
                <w:sz w:val="28"/>
                <w:szCs w:val="28"/>
              </w:rPr>
              <w:t>country  fino</w:t>
            </w:r>
            <w:proofErr w:type="gramEnd"/>
            <w:r>
              <w:rPr>
                <w:sz w:val="28"/>
                <w:szCs w:val="28"/>
              </w:rPr>
              <w:t xml:space="preserve"> ai giorni nostri, tecniche dello stile,  tecniche di ballo, spiegazione dei passi </w:t>
            </w:r>
            <w:proofErr w:type="spellStart"/>
            <w:r>
              <w:rPr>
                <w:sz w:val="28"/>
                <w:szCs w:val="28"/>
              </w:rPr>
              <w:t>ecc</w:t>
            </w:r>
            <w:proofErr w:type="spellEnd"/>
            <w:r>
              <w:rPr>
                <w:sz w:val="28"/>
                <w:szCs w:val="28"/>
              </w:rPr>
              <w:t>) nel luglio 2016 dop</w:t>
            </w:r>
            <w:r w:rsidR="00A22F2F">
              <w:rPr>
                <w:sz w:val="28"/>
                <w:szCs w:val="28"/>
              </w:rPr>
              <w:t xml:space="preserve">o il corso di formazione ho conseguito il diploma di </w:t>
            </w:r>
            <w:r>
              <w:rPr>
                <w:sz w:val="28"/>
                <w:szCs w:val="28"/>
              </w:rPr>
              <w:t xml:space="preserve">insegnante di ballo country. Ogni anno è previsto un corso di aggiornamento (non effettuato nell’anno 2020 causa </w:t>
            </w:r>
            <w:proofErr w:type="spellStart"/>
            <w:r>
              <w:rPr>
                <w:sz w:val="28"/>
                <w:szCs w:val="28"/>
              </w:rPr>
              <w:t>covid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ottobre 2016 ho tenuto dei corsi come insegnante di ballo country presso la scuola </w:t>
            </w:r>
            <w:proofErr w:type="spellStart"/>
            <w:r>
              <w:rPr>
                <w:sz w:val="28"/>
                <w:szCs w:val="28"/>
              </w:rPr>
              <w:t>Cubailando</w:t>
            </w:r>
            <w:proofErr w:type="spellEnd"/>
            <w:r>
              <w:rPr>
                <w:sz w:val="28"/>
                <w:szCs w:val="28"/>
              </w:rPr>
              <w:t xml:space="preserve"> di Soave.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Nell’ autunno 2017 sono entrata a far parte della scuola C.D.C </w:t>
            </w:r>
            <w:proofErr w:type="spellStart"/>
            <w:r>
              <w:rPr>
                <w:sz w:val="28"/>
                <w:szCs w:val="28"/>
              </w:rPr>
              <w:t>all</w:t>
            </w:r>
            <w:proofErr w:type="spellEnd"/>
            <w:r>
              <w:rPr>
                <w:sz w:val="28"/>
                <w:szCs w:val="28"/>
              </w:rPr>
              <w:t xml:space="preserve"> for </w:t>
            </w:r>
            <w:proofErr w:type="spellStart"/>
            <w:r>
              <w:rPr>
                <w:sz w:val="28"/>
                <w:szCs w:val="28"/>
              </w:rPr>
              <w:t>one</w:t>
            </w:r>
            <w:proofErr w:type="spellEnd"/>
            <w:r>
              <w:rPr>
                <w:sz w:val="28"/>
                <w:szCs w:val="28"/>
              </w:rPr>
              <w:t xml:space="preserve"> di Verona come insegnante, nel maggio 2018 la scuola chiude.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ottobre 2018 ho partecipato ad un corso di formazione a Milano presso </w:t>
            </w:r>
            <w:proofErr w:type="spellStart"/>
            <w:r>
              <w:rPr>
                <w:sz w:val="28"/>
                <w:szCs w:val="28"/>
              </w:rPr>
              <w:t>Aicowed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A22F2F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Nel </w:t>
            </w:r>
            <w:r w:rsidR="003A2490">
              <w:rPr>
                <w:sz w:val="28"/>
                <w:szCs w:val="28"/>
              </w:rPr>
              <w:t>novembre</w:t>
            </w:r>
            <w:bookmarkStart w:id="0" w:name="_GoBack"/>
            <w:bookmarkEnd w:id="0"/>
            <w:r w:rsidR="009F76D4">
              <w:rPr>
                <w:sz w:val="28"/>
                <w:szCs w:val="28"/>
              </w:rPr>
              <w:t xml:space="preserve"> 2018 sono entrata nel team insegnati della scuola The </w:t>
            </w:r>
            <w:proofErr w:type="spellStart"/>
            <w:r w:rsidR="009F76D4">
              <w:rPr>
                <w:sz w:val="28"/>
                <w:szCs w:val="28"/>
              </w:rPr>
              <w:t>Hazzard</w:t>
            </w:r>
            <w:proofErr w:type="spellEnd"/>
            <w:r w:rsidR="009F76D4">
              <w:rPr>
                <w:sz w:val="28"/>
                <w:szCs w:val="28"/>
              </w:rPr>
              <w:t xml:space="preserve"> country dance, che conta </w:t>
            </w:r>
            <w:r>
              <w:rPr>
                <w:sz w:val="28"/>
                <w:szCs w:val="28"/>
              </w:rPr>
              <w:t xml:space="preserve">al </w:t>
            </w:r>
            <w:r w:rsidR="009F76D4">
              <w:rPr>
                <w:sz w:val="28"/>
                <w:szCs w:val="28"/>
              </w:rPr>
              <w:t xml:space="preserve">suo interno circa 200 iscritti.  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Esibizioni / gare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Nel 2019 ho partecipato ad una gara con la mia scuola vincendo il primo premio.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Nel 2019 ho partecipato ad un’esibizione a Padova.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Nel 2021 ho partecipato a varie esibizioni, le </w:t>
            </w:r>
            <w:proofErr w:type="gramStart"/>
            <w:r>
              <w:rPr>
                <w:sz w:val="28"/>
                <w:szCs w:val="28"/>
              </w:rPr>
              <w:t xml:space="preserve">principali:  </w:t>
            </w:r>
            <w:proofErr w:type="spellStart"/>
            <w:r>
              <w:rPr>
                <w:sz w:val="28"/>
                <w:szCs w:val="28"/>
              </w:rPr>
              <w:t>Summer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night show a Padova, festa dello sport a Bussolengo, </w:t>
            </w:r>
            <w:proofErr w:type="spellStart"/>
            <w:r>
              <w:rPr>
                <w:sz w:val="28"/>
                <w:szCs w:val="28"/>
              </w:rPr>
              <w:t>Belt</w:t>
            </w:r>
            <w:proofErr w:type="spellEnd"/>
            <w:r>
              <w:rPr>
                <w:sz w:val="28"/>
                <w:szCs w:val="28"/>
              </w:rPr>
              <w:t xml:space="preserve"> festival a Brescia</w:t>
            </w: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9F76D4" w:rsidRDefault="009F76D4" w:rsidP="009F76D4">
            <w:pPr>
              <w:rPr>
                <w:sz w:val="28"/>
                <w:szCs w:val="28"/>
              </w:rPr>
            </w:pPr>
          </w:p>
          <w:p w:rsidR="003D1B71" w:rsidRPr="00FD7281" w:rsidRDefault="003D1B71" w:rsidP="00777A3C">
            <w:pPr>
              <w:spacing w:after="40" w:line="192" w:lineRule="auto"/>
              <w:rPr>
                <w:sz w:val="24"/>
                <w:szCs w:val="24"/>
              </w:rPr>
            </w:pPr>
          </w:p>
        </w:tc>
      </w:tr>
      <w:tr w:rsidR="003D1B71" w:rsidRPr="00FD7281" w:rsidTr="003D1B71">
        <w:trPr>
          <w:trHeight w:val="1164"/>
        </w:trPr>
        <w:tc>
          <w:tcPr>
            <w:tcW w:w="720" w:type="dxa"/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222466"/>
        </w:tc>
      </w:tr>
      <w:tr w:rsidR="003D1B71" w:rsidRPr="00FD7281" w:rsidTr="003D1B71">
        <w:trPr>
          <w:trHeight w:val="54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E3F93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KAAAAAAAAACEA8mi39+ICAADiAgAA&#10;FAAAAGRycy9tZWRpYS9pbWFnZTE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">
                      <v:shape id="Figura a mano libera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9F76D4" w:rsidP="00380FD1">
            <w:pPr>
              <w:pStyle w:val="Informazioni"/>
            </w:pPr>
            <w:r>
              <w:t>Via Mantova 6</w:t>
            </w:r>
          </w:p>
          <w:p w:rsidR="003D1B71" w:rsidRPr="00FD7281" w:rsidRDefault="009F76D4" w:rsidP="009F76D4">
            <w:pPr>
              <w:pStyle w:val="Informazioni"/>
            </w:pPr>
            <w:r>
              <w:t>37069 Villafranca di Verona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83"/>
        </w:trPr>
        <w:tc>
          <w:tcPr>
            <w:tcW w:w="720" w:type="dxa"/>
          </w:tcPr>
          <w:p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24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F2841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">
                      <v:shape id="Figura a mano libera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9F76D4" w:rsidP="009F76D4">
            <w:pPr>
              <w:pStyle w:val="Informazioni"/>
            </w:pPr>
            <w:r>
              <w:t>334 8737934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83"/>
        </w:trPr>
        <w:tc>
          <w:tcPr>
            <w:tcW w:w="720" w:type="dxa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3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AF802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">
                      <v:shape id="Figura a mano libera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9F76D4" w:rsidRPr="00FD7281" w:rsidRDefault="009F76D4" w:rsidP="009F76D4">
            <w:pPr>
              <w:pStyle w:val="Informazioni"/>
            </w:pPr>
            <w:r>
              <w:t>Virginia.reggiani@icloud.com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74"/>
        </w:trPr>
        <w:tc>
          <w:tcPr>
            <w:tcW w:w="720" w:type="dxa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3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B6737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utIOzQAAKA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1wE85xlEdYboJAaIKRgJGVV8uoYH1Awy/jGu7g2NIl6M+e/uLTHgJFmIXIEM&#10;Uy2ZKsTmQsEMisSI1BRw6z0XvcenHRCfp8DFOsQdCbZH0hEd0cweOhfqa3jKEk0AQ1dLKDEZSTXO&#10;4NeQbBdvOsm/WCSDG5RU5RvKXicQl6YZNhPSIBXSa+kzCHbWzPlyUpl3HFcdk/HW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">
                      <v:shape id="Figura a mano libera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9F76D4" w:rsidP="009F76D4">
            <w:pPr>
              <w:pStyle w:val="Informazioni"/>
            </w:pPr>
            <w:r>
              <w:t xml:space="preserve">Corsi di ballo country the </w:t>
            </w:r>
            <w:proofErr w:type="spellStart"/>
            <w:r>
              <w:t>hazzard</w:t>
            </w:r>
            <w:proofErr w:type="spellEnd"/>
            <w:r>
              <w:t xml:space="preserve"> (</w:t>
            </w:r>
            <w:proofErr w:type="spellStart"/>
            <w:r>
              <w:t>facebook</w:t>
            </w:r>
            <w:proofErr w:type="spellEnd"/>
            <w:r>
              <w:t>)</w:t>
            </w:r>
          </w:p>
        </w:tc>
        <w:tc>
          <w:tcPr>
            <w:tcW w:w="423" w:type="dxa"/>
            <w:vMerge/>
          </w:tcPr>
          <w:p w:rsidR="003D1B71" w:rsidRPr="00FD7281" w:rsidRDefault="003D1B71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2448"/>
        </w:trPr>
        <w:tc>
          <w:tcPr>
            <w:tcW w:w="720" w:type="dxa"/>
          </w:tcPr>
          <w:p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FD7281" w:rsidRDefault="003D1B71" w:rsidP="00222466"/>
        </w:tc>
        <w:tc>
          <w:tcPr>
            <w:tcW w:w="6607" w:type="dxa"/>
            <w:vMerge/>
          </w:tcPr>
          <w:p w:rsidR="003D1B71" w:rsidRPr="00FD7281" w:rsidRDefault="003D1B71" w:rsidP="00222466"/>
        </w:tc>
      </w:tr>
    </w:tbl>
    <w:p w:rsidR="009F76D4" w:rsidRDefault="009F76D4" w:rsidP="009F76D4">
      <w:pPr>
        <w:pStyle w:val="Corpotesto"/>
        <w:ind w:left="1440" w:firstLine="720"/>
      </w:pPr>
    </w:p>
    <w:p w:rsidR="009F76D4" w:rsidRDefault="009F76D4" w:rsidP="009F76D4">
      <w:pPr>
        <w:pStyle w:val="Corpotesto"/>
        <w:ind w:left="1440" w:firstLine="720"/>
      </w:pPr>
    </w:p>
    <w:p w:rsidR="00A22F2F" w:rsidRDefault="00A22F2F" w:rsidP="009F76D4">
      <w:pPr>
        <w:pStyle w:val="Corpotesto"/>
        <w:ind w:left="1440" w:firstLine="720"/>
      </w:pPr>
    </w:p>
    <w:p w:rsidR="00A22F2F" w:rsidRDefault="00A22F2F" w:rsidP="009F76D4">
      <w:pPr>
        <w:pStyle w:val="Corpotesto"/>
        <w:ind w:left="1440" w:firstLine="720"/>
      </w:pPr>
    </w:p>
    <w:p w:rsidR="009F76D4" w:rsidRDefault="009F76D4" w:rsidP="009F76D4">
      <w:pPr>
        <w:pStyle w:val="Corpotesto"/>
        <w:ind w:left="1440" w:firstLine="720"/>
      </w:pPr>
    </w:p>
    <w:p w:rsidR="009F76D4" w:rsidRDefault="009F76D4" w:rsidP="009F76D4">
      <w:pPr>
        <w:pStyle w:val="Corpotesto"/>
        <w:ind w:left="1440" w:firstLine="720"/>
      </w:pPr>
    </w:p>
    <w:p w:rsidR="009F76D4" w:rsidRDefault="009F76D4" w:rsidP="009F76D4">
      <w:pPr>
        <w:pStyle w:val="Corpotesto"/>
        <w:ind w:left="1440" w:firstLine="720"/>
      </w:pPr>
    </w:p>
    <w:p w:rsidR="009F76D4" w:rsidRDefault="009F76D4" w:rsidP="009F76D4">
      <w:pPr>
        <w:pStyle w:val="Corpotesto"/>
        <w:ind w:left="1440" w:firstLine="720"/>
      </w:pPr>
    </w:p>
    <w:p w:rsidR="007F5B63" w:rsidRPr="00FD7281" w:rsidRDefault="009F76D4" w:rsidP="00A22F2F">
      <w:pPr>
        <w:pStyle w:val="Corpotesto"/>
        <w:ind w:left="4320"/>
      </w:pPr>
      <w:r w:rsidRPr="00376464">
        <w:rPr>
          <w:noProof/>
          <w:sz w:val="28"/>
          <w:szCs w:val="28"/>
          <w:lang w:eastAsia="it-IT"/>
        </w:rPr>
        <w:drawing>
          <wp:inline distT="0" distB="0" distL="0" distR="0" wp14:anchorId="7B9A2AB0" wp14:editId="646499AC">
            <wp:extent cx="2197735" cy="2296862"/>
            <wp:effectExtent l="0" t="0" r="0" b="8255"/>
            <wp:docPr id="1" name="Immagine 1" descr="D:\Users\vreggiani\Desktop\mia\country-music-wallpaper-mu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reggiani\Desktop\mia\country-music-wallpaper-musi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27919" cy="23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3" w:rsidRPr="00FD7281" w:rsidSect="00A22F2F">
      <w:headerReference w:type="default" r:id="rId21"/>
      <w:type w:val="continuous"/>
      <w:pgSz w:w="11906" w:h="16838" w:code="9"/>
      <w:pgMar w:top="680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1F0" w:rsidRDefault="008F01F0" w:rsidP="00590471">
      <w:r>
        <w:separator/>
      </w:r>
    </w:p>
  </w:endnote>
  <w:endnote w:type="continuationSeparator" w:id="0">
    <w:p w:rsidR="008F01F0" w:rsidRDefault="008F01F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1F0" w:rsidRDefault="008F01F0" w:rsidP="00590471">
      <w:r>
        <w:separator/>
      </w:r>
    </w:p>
  </w:footnote>
  <w:footnote w:type="continuationSeparator" w:id="0">
    <w:p w:rsidR="008F01F0" w:rsidRDefault="008F01F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B527E" w:rsidRDefault="00310F17" w:rsidP="00060042">
    <w:pPr>
      <w:pStyle w:val="Corpotesto"/>
    </w:pPr>
    <w:r w:rsidRPr="00BB527E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EE221" id="Grup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f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h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EMzuk&#10;jMmKF6BzP/O7HFx4R6IQKJQ51xbKTHlYltv9MjHaSqv+mpJY8cgma0hma6V956BY6l7XTZR3j4l1&#10;9/i+Cj/1yN9OXiyrQ+AoAkW04n/P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n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wqkElAeFdQoyJxYxFhWIJVEQZETM8ayFjGW&#10;FUglUVDkxIyxrEWMZc0YiwpKq5AxlrWIsaxAKnEOihjLmjEWFdSGkDmxiLGsGWNRQY2CzIlFjGXN&#10;GIsKahRkTixiLGvGWFRQoiBjLGsRY1kzxqKCGgWZE4sYy5oxFhXUKMicWMRY1oyxqKBGQebEIsay&#10;ZoxFBTUKMicWMZY1YywqqFCwZYxFBbUGEsayFTGWLWMsKqhRkLTzVsRYtoyxqKBGQdLOWxFj2TLG&#10;ooIaBclO3IoYy5YxFhXUKEh24l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8olcLyhMDTQJFociwPKBXRwESiciwPk2N5QKmIBiYSlWN5mBzLQzmWEFi9oBzL&#10;w+RYHlAqtQ1MjuWhHEsIvCooEk2O5aEcSwg8DRSJJsfyUI4lBJ4GikSTY3koxxICSwPlWB4mx/JQ&#10;jiUEngaKRJNjeSjHEgJPA0WiybE8lGMJgaeBItHkWB7KsYTA00CRaHIsD+VYQuBo8FSOJQReBsKx&#10;PE2O5akcSwg8DWR2fpocy1M5lhB4Gsjs/DQ5lqdyLCHwNBA/8WlyLE/lWELgaSB+4tP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X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3E&#10;/dF6Zy9Qgs+Jv3ucGQgV6RbBCfn/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YdSiWxPCHwLFAkmhzL&#10;DqUiFphIVI5lNzmWHUpFLDCRqBzLbnIsu3IsIbC+gnIsu8mx7FAquQ9MjmVXjiUEXhMUiSbHsivH&#10;EgLPAkWiybHsyrGEwLNAkWhyLLtyLCGwLFCOZTc5ll05lhB4FigSTY5lV44lBJ4FikSTY9mVYwmB&#10;Z4Ei0eRYduVYQuBZoEg0OZZdOZYQOBYcyrGEwCtAOJbD5FgO5VhC4Fkgs/NhciyHciwh8CyQ2fkw&#10;OZZDOZYQeBbIOvEwOZZDOZYQeBbIOvEw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Q6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X6M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9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zl/yg7u906chuOv0qQ+wUaoxunxiY3u2hverFAn+DUceMAJ7HhYzTo2/f3F0mJ&#10;1ExsTW5OxvMhkaL4TYr0+ooLyMg1GkIZyJM25Q1970LLFnYBoxYDuOIyGkV2XhGgjlxc1buEJU1Q&#10;yy3qiYxLw0Lt/egItRKv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C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iAyDsIMwGALPgJgAOAAAAAAAAAAAAAAAAAC4CAABkcnMvZTJvRG9jLnhtbFBLAQItABQABgAI&#10;AAAAIQBREuor4gAAAA4BAAAPAAAAAAAAAAAAAAAAAHrOBgBkcnMvZG93bnJldi54bWxQSwUGAAAA&#10;AAQABADzAAAAic8GAAAA&#10;">
              <v:group id="Grup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6D4"/>
    <w:rsid w:val="00060042"/>
    <w:rsid w:val="0008685D"/>
    <w:rsid w:val="00090860"/>
    <w:rsid w:val="00112FD7"/>
    <w:rsid w:val="00150ABD"/>
    <w:rsid w:val="001946FC"/>
    <w:rsid w:val="0022055F"/>
    <w:rsid w:val="00222466"/>
    <w:rsid w:val="00247254"/>
    <w:rsid w:val="0024753C"/>
    <w:rsid w:val="00276026"/>
    <w:rsid w:val="0028187A"/>
    <w:rsid w:val="002B4549"/>
    <w:rsid w:val="00310F17"/>
    <w:rsid w:val="00322A46"/>
    <w:rsid w:val="003326CB"/>
    <w:rsid w:val="00336C52"/>
    <w:rsid w:val="00353B60"/>
    <w:rsid w:val="00376291"/>
    <w:rsid w:val="00380FD1"/>
    <w:rsid w:val="00383D02"/>
    <w:rsid w:val="00385DE7"/>
    <w:rsid w:val="003A2490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6110B"/>
    <w:rsid w:val="00777A3C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01F0"/>
    <w:rsid w:val="00912DC8"/>
    <w:rsid w:val="009475DC"/>
    <w:rsid w:val="00967B93"/>
    <w:rsid w:val="009D090F"/>
    <w:rsid w:val="009F76D4"/>
    <w:rsid w:val="00A22F2F"/>
    <w:rsid w:val="00A31464"/>
    <w:rsid w:val="00A31B16"/>
    <w:rsid w:val="00A33613"/>
    <w:rsid w:val="00A47A8D"/>
    <w:rsid w:val="00AC6C7E"/>
    <w:rsid w:val="00B4158A"/>
    <w:rsid w:val="00B6466C"/>
    <w:rsid w:val="00BB1B5D"/>
    <w:rsid w:val="00BB527E"/>
    <w:rsid w:val="00BC22C7"/>
    <w:rsid w:val="00BD195A"/>
    <w:rsid w:val="00C07240"/>
    <w:rsid w:val="00C14078"/>
    <w:rsid w:val="00C4792A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tion">
    <w:name w:val="Mention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99408b07-57e7-47be-8f1c-e78c9172e360@eurprd03.prod.outlook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vreggiani\AppData\Roaming\Microsoft\Templates\Curriculum%20sfere%20blu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sfere blu</Template>
  <TotalTime>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2021-09-28T08:12:00Z</dcterms:created>
  <dcterms:modified xsi:type="dcterms:W3CDTF">2021-09-28T20:50:00Z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